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27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3"/>
        <w:gridCol w:w="2411"/>
        <w:gridCol w:w="2234"/>
        <w:gridCol w:w="2277"/>
      </w:tblGrid>
      <w:tr w:rsidR="00AF675F" w:rsidRPr="00356159" w14:paraId="6D8E45D9" w14:textId="77777777" w:rsidTr="00AF675F">
        <w:trPr>
          <w:trHeight w:val="45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F02ED" w14:textId="2C88ECCA" w:rsidR="00AF675F" w:rsidRPr="00615911" w:rsidRDefault="00AF675F" w:rsidP="00AF675F">
            <w:pPr>
              <w:pStyle w:val="NormalIndent"/>
              <w:ind w:left="-109" w:firstLine="142"/>
              <w:rPr>
                <w:sz w:val="27"/>
                <w:szCs w:val="27"/>
                <w:lang w:val="en-GB"/>
              </w:rPr>
            </w:pPr>
            <w:r>
              <w:rPr>
                <w:sz w:val="27"/>
                <w:szCs w:val="27"/>
                <w:lang w:val="en-GB"/>
              </w:rPr>
              <w:t xml:space="preserve">Name: 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0013B" w14:textId="59148CA6" w:rsidR="00AF675F" w:rsidRPr="00356159" w:rsidRDefault="00AF675F" w:rsidP="00D12827">
            <w:pPr>
              <w:spacing w:before="120"/>
              <w:ind w:left="-221" w:hanging="419"/>
              <w:rPr>
                <w:lang w:val="en-GB"/>
              </w:rPr>
            </w:pP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EC2B0B" w14:textId="1C982F36" w:rsidR="00AF675F" w:rsidRPr="00615911" w:rsidRDefault="00AF675F" w:rsidP="00621582">
            <w:pPr>
              <w:rPr>
                <w:sz w:val="27"/>
                <w:szCs w:val="27"/>
                <w:lang w:val="en-GB"/>
              </w:rPr>
            </w:pPr>
            <w:r w:rsidRPr="00615911">
              <w:rPr>
                <w:sz w:val="27"/>
                <w:szCs w:val="27"/>
                <w:lang w:val="en-GB"/>
              </w:rPr>
              <w:t>Incident Time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13C3371" w14:textId="7A61F251" w:rsidR="00AF675F" w:rsidRPr="00356159" w:rsidRDefault="00AF675F" w:rsidP="00A77C0C">
            <w:pPr>
              <w:spacing w:before="120"/>
              <w:ind w:hanging="596"/>
              <w:rPr>
                <w:lang w:val="en-GB"/>
              </w:rPr>
            </w:pPr>
          </w:p>
        </w:tc>
      </w:tr>
      <w:tr w:rsidR="00AF675F" w:rsidRPr="00356159" w14:paraId="65395743" w14:textId="77777777" w:rsidTr="00AF675F">
        <w:trPr>
          <w:trHeight w:val="450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7D45E" w14:textId="7D56A9FE" w:rsidR="00AF675F" w:rsidRDefault="00AF675F" w:rsidP="00D12827">
            <w:pPr>
              <w:pStyle w:val="NormalIndent"/>
              <w:ind w:left="-109" w:firstLine="142"/>
              <w:rPr>
                <w:sz w:val="27"/>
                <w:szCs w:val="27"/>
                <w:lang w:val="en-GB"/>
              </w:rPr>
            </w:pPr>
            <w:r>
              <w:rPr>
                <w:sz w:val="27"/>
                <w:szCs w:val="27"/>
                <w:lang w:val="en-GB"/>
              </w:rPr>
              <w:t>Incident Date: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ADC3D" w14:textId="77777777" w:rsidR="00AF675F" w:rsidRPr="00356159" w:rsidRDefault="00AF675F" w:rsidP="00D12827">
            <w:pPr>
              <w:spacing w:before="120"/>
              <w:ind w:left="-221" w:hanging="419"/>
              <w:rPr>
                <w:lang w:val="en-GB"/>
              </w:rPr>
            </w:pPr>
          </w:p>
        </w:tc>
        <w:tc>
          <w:tcPr>
            <w:tcW w:w="1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FCB94" w14:textId="77777777" w:rsidR="00AF675F" w:rsidRPr="00615911" w:rsidRDefault="00AF675F" w:rsidP="00621582">
            <w:pPr>
              <w:rPr>
                <w:sz w:val="27"/>
                <w:szCs w:val="27"/>
                <w:lang w:val="en-GB"/>
              </w:rPr>
            </w:pPr>
          </w:p>
        </w:tc>
        <w:tc>
          <w:tcPr>
            <w:tcW w:w="12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1C82E" w14:textId="77777777" w:rsidR="00AF675F" w:rsidRPr="00356159" w:rsidRDefault="00AF675F" w:rsidP="00A77C0C">
            <w:pPr>
              <w:spacing w:before="120"/>
              <w:ind w:hanging="596"/>
              <w:rPr>
                <w:lang w:val="en-GB"/>
              </w:rPr>
            </w:pPr>
          </w:p>
        </w:tc>
      </w:tr>
      <w:tr w:rsidR="00671293" w:rsidRPr="00356159" w14:paraId="183855B3" w14:textId="77777777" w:rsidTr="00EE3748"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A80D5" w14:textId="0415AC28" w:rsidR="00615911" w:rsidRDefault="00615911" w:rsidP="00D12827">
            <w:pPr>
              <w:pStyle w:val="NormalIndent"/>
              <w:ind w:left="33"/>
              <w:rPr>
                <w:lang w:val="en-GB"/>
              </w:rPr>
            </w:pPr>
            <w:r>
              <w:rPr>
                <w:lang w:val="en-GB"/>
              </w:rPr>
              <w:t>Location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D2D8A" w14:textId="77777777" w:rsidR="00615911" w:rsidRPr="00356159" w:rsidRDefault="00615911" w:rsidP="00621582">
            <w:pPr>
              <w:spacing w:before="120"/>
              <w:rPr>
                <w:lang w:val="en-GB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8EFE1" w14:textId="6ECE123F" w:rsidR="00615911" w:rsidRPr="00D12827" w:rsidRDefault="00D12827" w:rsidP="00D12827">
            <w:pPr>
              <w:ind w:right="114"/>
              <w:rPr>
                <w:sz w:val="25"/>
                <w:szCs w:val="25"/>
                <w:lang w:val="en-GB"/>
              </w:rPr>
            </w:pPr>
            <w:r w:rsidRPr="00D12827">
              <w:rPr>
                <w:sz w:val="25"/>
                <w:szCs w:val="25"/>
                <w:lang w:val="en-GB"/>
              </w:rPr>
              <w:t>Date Reported</w:t>
            </w:r>
            <w:r>
              <w:rPr>
                <w:sz w:val="25"/>
                <w:szCs w:val="25"/>
                <w:lang w:val="en-GB"/>
              </w:rPr>
              <w:t xml:space="preserve"> 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78865" w14:textId="77777777" w:rsidR="00615911" w:rsidRPr="00356159" w:rsidRDefault="00615911" w:rsidP="00621582">
            <w:pPr>
              <w:spacing w:before="120"/>
              <w:rPr>
                <w:lang w:val="en-GB"/>
              </w:rPr>
            </w:pPr>
          </w:p>
        </w:tc>
      </w:tr>
      <w:tr w:rsidR="00EE3748" w:rsidRPr="00356159" w14:paraId="653CA0C7" w14:textId="77777777" w:rsidTr="00EE374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BBA9D" w14:textId="77777777" w:rsidR="00EE3748" w:rsidRDefault="00EE3748" w:rsidP="002F2A55">
            <w:pPr>
              <w:pStyle w:val="NormalIndent"/>
              <w:spacing w:before="0"/>
              <w:ind w:hanging="686"/>
              <w:rPr>
                <w:lang w:val="en-GB"/>
              </w:rPr>
            </w:pPr>
          </w:p>
          <w:p w14:paraId="6AFFF9BE" w14:textId="6F6A729C" w:rsidR="00EE3748" w:rsidRPr="00356159" w:rsidRDefault="00EE3748" w:rsidP="002F2A55">
            <w:pPr>
              <w:pStyle w:val="NormalIndent"/>
              <w:spacing w:before="0"/>
              <w:ind w:hanging="686"/>
              <w:rPr>
                <w:lang w:val="en-GB"/>
              </w:rPr>
            </w:pPr>
            <w:r>
              <w:rPr>
                <w:lang w:val="en-GB"/>
              </w:rPr>
              <w:t>Contact details (Phone &amp; Email) if not a team member:</w:t>
            </w:r>
          </w:p>
        </w:tc>
      </w:tr>
      <w:tr w:rsidR="00671293" w:rsidRPr="00356159" w14:paraId="7E379726" w14:textId="77777777" w:rsidTr="00EE3748">
        <w:trPr>
          <w:trHeight w:val="5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3B83E36" w14:textId="77777777" w:rsidR="00650259" w:rsidRPr="00356159" w:rsidRDefault="00650259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B01C2A" w:rsidRPr="00356159" w14:paraId="3AEA871A" w14:textId="77777777" w:rsidTr="00EE374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3521"/>
          </w:tcPr>
          <w:p w14:paraId="061DA90A" w14:textId="77777777" w:rsidR="00B01C2A" w:rsidRPr="00356159" w:rsidRDefault="00B01C2A" w:rsidP="00621582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Details of Incident/Accident</w:t>
            </w:r>
          </w:p>
        </w:tc>
      </w:tr>
      <w:tr w:rsidR="00B01C2A" w:rsidRPr="00356159" w14:paraId="0AC6C1AE" w14:textId="77777777" w:rsidTr="00EE3748">
        <w:trPr>
          <w:trHeight w:val="5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DB933" w14:textId="77777777" w:rsidR="00B01C2A" w:rsidRPr="00356159" w:rsidRDefault="00B01C2A" w:rsidP="00621582">
            <w:pPr>
              <w:rPr>
                <w:rFonts w:asciiTheme="majorHAnsi" w:hAnsiTheme="majorHAnsi"/>
                <w:b/>
                <w:sz w:val="8"/>
                <w:lang w:val="en-GB"/>
              </w:rPr>
            </w:pPr>
            <w:r w:rsidRPr="00671293">
              <w:rPr>
                <w:rFonts w:asciiTheme="majorHAnsi" w:hAnsiTheme="majorHAnsi"/>
                <w:b/>
                <w:noProof/>
                <w:sz w:val="8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0600F61F" wp14:editId="6DEEC8C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105410</wp:posOffset>
                      </wp:positionV>
                      <wp:extent cx="5565140" cy="967105"/>
                      <wp:effectExtent l="0" t="0" r="16510" b="23495"/>
                      <wp:wrapSquare wrapText="bothSides"/>
                      <wp:docPr id="20494954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5140" cy="967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1180047097"/>
                                    <w:showingPlcHdr/>
                                  </w:sdtPr>
                                  <w:sdtContent>
                                    <w:p w14:paraId="159166B3" w14:textId="77777777" w:rsidR="00B01C2A" w:rsidRDefault="00B01C2A" w:rsidP="00B01C2A">
                                      <w:r w:rsidRPr="009E1B48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00F6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45pt;margin-top:8.3pt;width:438.2pt;height:76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">
                      <v:textbox>
                        <w:txbxContent>
                          <w:sdt>
                            <w:sdtPr>
                              <w:id w:val="-1180047097"/>
                              <w:showingPlcHdr/>
                            </w:sdtPr>
                            <w:sdtContent>
                              <w:p w14:paraId="159166B3" w14:textId="77777777" w:rsidR="00B01C2A" w:rsidRDefault="00B01C2A" w:rsidP="00B01C2A">
                                <w:r w:rsidRPr="009E1B4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71293" w:rsidRPr="00356159" w14:paraId="023C704F" w14:textId="77777777" w:rsidTr="00EE374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3521"/>
          </w:tcPr>
          <w:p w14:paraId="35AE7E9F" w14:textId="6AB4C512" w:rsidR="00650259" w:rsidRPr="00356159" w:rsidRDefault="00B01C2A" w:rsidP="0090596C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 xml:space="preserve">Nature </w:t>
            </w:r>
            <w:r w:rsidR="00633055">
              <w:rPr>
                <w:lang w:val="en-GB"/>
              </w:rPr>
              <w:t xml:space="preserve">&amp; </w:t>
            </w:r>
            <w:r>
              <w:rPr>
                <w:lang w:val="en-GB"/>
              </w:rPr>
              <w:t xml:space="preserve">Extent </w:t>
            </w:r>
            <w:r w:rsidR="00633055">
              <w:rPr>
                <w:lang w:val="en-GB"/>
              </w:rPr>
              <w:t xml:space="preserve">of </w:t>
            </w:r>
            <w:r>
              <w:rPr>
                <w:lang w:val="en-GB"/>
              </w:rPr>
              <w:t>Injuries</w:t>
            </w:r>
          </w:p>
        </w:tc>
      </w:tr>
      <w:tr w:rsidR="00671293" w:rsidRPr="00356159" w14:paraId="490BF8FE" w14:textId="77777777" w:rsidTr="00EE3748">
        <w:trPr>
          <w:trHeight w:val="5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B64A" w14:textId="7DDFC78B" w:rsidR="00650259" w:rsidRPr="00356159" w:rsidRDefault="00671293" w:rsidP="00977F99">
            <w:pPr>
              <w:rPr>
                <w:rFonts w:asciiTheme="majorHAnsi" w:hAnsiTheme="majorHAnsi"/>
                <w:b/>
                <w:sz w:val="8"/>
                <w:lang w:val="en-GB"/>
              </w:rPr>
            </w:pPr>
            <w:r w:rsidRPr="00671293">
              <w:rPr>
                <w:rFonts w:asciiTheme="majorHAnsi" w:hAnsiTheme="majorHAnsi"/>
                <w:b/>
                <w:noProof/>
                <w:sz w:val="8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0CF71104" wp14:editId="22825DB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104775</wp:posOffset>
                      </wp:positionV>
                      <wp:extent cx="5565140" cy="549275"/>
                      <wp:effectExtent l="0" t="0" r="16510" b="222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5140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770054037"/>
                                    <w:showingPlcHdr/>
                                  </w:sdtPr>
                                  <w:sdtContent>
                                    <w:p w14:paraId="08EBA35D" w14:textId="75A59B8F" w:rsidR="00671293" w:rsidRDefault="00671293">
                                      <w:r w:rsidRPr="009E1B48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1104" id="_x0000_s1027" type="#_x0000_t202" style="position:absolute;margin-left:-.45pt;margin-top:8.25pt;width:438.2pt;height:43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">
                      <v:textbox>
                        <w:txbxContent>
                          <w:sdt>
                            <w:sdtPr>
                              <w:id w:val="770054037"/>
                              <w:showingPlcHdr/>
                            </w:sdtPr>
                            <w:sdtContent>
                              <w:p w14:paraId="08EBA35D" w14:textId="75A59B8F" w:rsidR="00671293" w:rsidRDefault="00671293">
                                <w:r w:rsidRPr="009E1B4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01C2A" w:rsidRPr="00356159" w14:paraId="3D82114C" w14:textId="77777777" w:rsidTr="00EE3748">
        <w:tc>
          <w:tcPr>
            <w:tcW w:w="1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3521"/>
            <w:vAlign w:val="center"/>
          </w:tcPr>
          <w:p w14:paraId="31D26F39" w14:textId="77777777" w:rsidR="00B01C2A" w:rsidRPr="00F42059" w:rsidRDefault="00B01C2A" w:rsidP="00633055">
            <w:pPr>
              <w:pStyle w:val="NormalIndent"/>
              <w:ind w:hanging="686"/>
              <w:jc w:val="center"/>
              <w:rPr>
                <w:color w:val="FFFFFF" w:themeColor="background1"/>
                <w:sz w:val="24"/>
                <w:szCs w:val="24"/>
                <w:lang w:val="en-GB"/>
              </w:rPr>
            </w:pPr>
            <w:r w:rsidRPr="00F42059">
              <w:rPr>
                <w:color w:val="FFFFFF" w:themeColor="background1"/>
                <w:sz w:val="24"/>
                <w:szCs w:val="24"/>
                <w:lang w:val="en-GB"/>
              </w:rPr>
              <w:t>What action was</w:t>
            </w:r>
          </w:p>
          <w:p w14:paraId="40F2327D" w14:textId="5A9218E8" w:rsidR="00B01C2A" w:rsidRPr="00B01C2A" w:rsidRDefault="00B01C2A" w:rsidP="00633055">
            <w:pPr>
              <w:pStyle w:val="NormalIndent"/>
              <w:ind w:hanging="686"/>
              <w:jc w:val="center"/>
              <w:rPr>
                <w:sz w:val="24"/>
                <w:szCs w:val="24"/>
                <w:lang w:val="en-GB"/>
              </w:rPr>
            </w:pPr>
            <w:r w:rsidRPr="00F42059">
              <w:rPr>
                <w:color w:val="FFFFFF" w:themeColor="background1"/>
                <w:sz w:val="24"/>
                <w:szCs w:val="24"/>
                <w:lang w:val="en-GB"/>
              </w:rPr>
              <w:t>taken?</w:t>
            </w:r>
          </w:p>
        </w:tc>
        <w:tc>
          <w:tcPr>
            <w:tcW w:w="3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7A999" w14:textId="383E239D" w:rsidR="00B01C2A" w:rsidRPr="00356159" w:rsidRDefault="00633055" w:rsidP="00633055">
            <w:pPr>
              <w:spacing w:before="120"/>
              <w:ind w:left="155"/>
              <w:rPr>
                <w:lang w:val="en-GB"/>
              </w:rPr>
            </w:pPr>
            <w:r>
              <w:rPr>
                <w:lang w:val="en-GB"/>
              </w:rPr>
              <w:t xml:space="preserve">Ambulance Called </w:t>
            </w:r>
            <w:sdt>
              <w:sdtPr>
                <w:rPr>
                  <w:lang w:val="en-GB"/>
                </w:rPr>
                <w:id w:val="-1878620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>
              <w:rPr>
                <w:lang w:val="en-GB"/>
              </w:rPr>
              <w:t xml:space="preserve"> First Aid </w:t>
            </w:r>
            <w:sdt>
              <w:sdtPr>
                <w:rPr>
                  <w:lang w:val="en-GB"/>
                </w:rPr>
                <w:id w:val="121276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>
              <w:rPr>
                <w:lang w:val="en-GB"/>
              </w:rPr>
              <w:t xml:space="preserve"> Hospital </w:t>
            </w:r>
            <w:sdt>
              <w:sdtPr>
                <w:rPr>
                  <w:lang w:val="en-GB"/>
                </w:rPr>
                <w:id w:val="-623925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>
              <w:rPr>
                <w:lang w:val="en-GB"/>
              </w:rPr>
              <w:t xml:space="preserve"> Police </w:t>
            </w:r>
            <w:sdt>
              <w:sdtPr>
                <w:rPr>
                  <w:lang w:val="en-GB"/>
                </w:rPr>
                <w:id w:val="45244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</w:p>
        </w:tc>
      </w:tr>
      <w:tr w:rsidR="00B01C2A" w:rsidRPr="00356159" w14:paraId="3F87104F" w14:textId="77777777" w:rsidTr="00EE3748">
        <w:tc>
          <w:tcPr>
            <w:tcW w:w="1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3521"/>
            <w:vAlign w:val="bottom"/>
          </w:tcPr>
          <w:p w14:paraId="41DE6BB9" w14:textId="173DB6E2" w:rsidR="00B01C2A" w:rsidRPr="00356159" w:rsidRDefault="00B01C2A" w:rsidP="00B01C2A">
            <w:pPr>
              <w:pStyle w:val="NormalIndent"/>
              <w:ind w:hanging="686"/>
              <w:rPr>
                <w:lang w:val="en-GB"/>
              </w:rPr>
            </w:pPr>
          </w:p>
        </w:tc>
        <w:tc>
          <w:tcPr>
            <w:tcW w:w="3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76D41" w14:textId="52B8FC67" w:rsidR="00B01C2A" w:rsidRPr="00356159" w:rsidRDefault="00633055" w:rsidP="00633055">
            <w:pPr>
              <w:spacing w:before="120"/>
              <w:ind w:firstLine="13"/>
              <w:rPr>
                <w:lang w:val="en-GB"/>
              </w:rPr>
            </w:pPr>
            <w:r>
              <w:rPr>
                <w:lang w:val="en-GB"/>
              </w:rPr>
              <w:t xml:space="preserve">  Other (Specify):</w:t>
            </w:r>
          </w:p>
        </w:tc>
      </w:tr>
    </w:tbl>
    <w:p w14:paraId="21F78F28" w14:textId="77777777" w:rsidR="00CE6104" w:rsidRDefault="00CE6104" w:rsidP="00E677FE">
      <w:pPr>
        <w:spacing w:after="0"/>
        <w:rPr>
          <w:sz w:val="12"/>
          <w:szCs w:val="16"/>
          <w:lang w:val="en-GB"/>
        </w:rPr>
      </w:pPr>
    </w:p>
    <w:p w14:paraId="586EE05D" w14:textId="77777777" w:rsidR="00633055" w:rsidRDefault="00633055" w:rsidP="00E677FE">
      <w:pPr>
        <w:spacing w:after="0"/>
        <w:rPr>
          <w:sz w:val="12"/>
          <w:szCs w:val="16"/>
          <w:lang w:val="en-GB"/>
        </w:rPr>
      </w:pPr>
    </w:p>
    <w:tbl>
      <w:tblPr>
        <w:tblStyle w:val="TableGrid"/>
        <w:tblW w:w="5033" w:type="pc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117"/>
      </w:tblGrid>
      <w:tr w:rsidR="00EE3748" w:rsidRPr="00356159" w14:paraId="6764C7A3" w14:textId="77777777" w:rsidTr="00D60EEF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3521"/>
          </w:tcPr>
          <w:p w14:paraId="20687BA7" w14:textId="0D013784" w:rsidR="00EE3748" w:rsidRPr="00356159" w:rsidRDefault="00EE3748" w:rsidP="00621582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 xml:space="preserve">Treatment or First Aid Provided </w:t>
            </w:r>
          </w:p>
        </w:tc>
      </w:tr>
      <w:tr w:rsidR="00EE3748" w:rsidRPr="00356159" w14:paraId="0EA1EF97" w14:textId="77777777" w:rsidTr="00D60EEF">
        <w:trPr>
          <w:trHeight w:val="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4519" w14:textId="77777777" w:rsidR="00EE3748" w:rsidRPr="00356159" w:rsidRDefault="00EE3748" w:rsidP="00621582">
            <w:pPr>
              <w:rPr>
                <w:rFonts w:asciiTheme="majorHAnsi" w:hAnsiTheme="majorHAnsi"/>
                <w:b/>
                <w:sz w:val="8"/>
                <w:lang w:val="en-GB"/>
              </w:rPr>
            </w:pPr>
            <w:r w:rsidRPr="00671293">
              <w:rPr>
                <w:rFonts w:asciiTheme="majorHAnsi" w:hAnsiTheme="majorHAnsi"/>
                <w:b/>
                <w:noProof/>
                <w:sz w:val="8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62338" behindDoc="0" locked="0" layoutInCell="1" allowOverlap="1" wp14:anchorId="75711B7D" wp14:editId="329AF181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102235</wp:posOffset>
                      </wp:positionV>
                      <wp:extent cx="5565140" cy="967105"/>
                      <wp:effectExtent l="0" t="0" r="16510" b="23495"/>
                      <wp:wrapSquare wrapText="bothSides"/>
                      <wp:docPr id="6877264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5140" cy="967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631892113"/>
                                    <w:showingPlcHdr/>
                                  </w:sdtPr>
                                  <w:sdtContent>
                                    <w:p w14:paraId="4B96BDC5" w14:textId="77777777" w:rsidR="00EE3748" w:rsidRDefault="00EE3748" w:rsidP="008A5AD9">
                                      <w:r w:rsidRPr="009E1B48">
                                        <w:rPr>
                                          <w:rStyle w:val="PlaceholderText"/>
                                        </w:rPr>
                                        <w:t>Click or tap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11B7D" id="_x0000_s1028" type="#_x0000_t202" style="position:absolute;margin-left:15.8pt;margin-top:8.05pt;width:438.2pt;height:76.15pt;z-index:2516623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">
                      <v:textbox>
                        <w:txbxContent>
                          <w:sdt>
                            <w:sdtPr>
                              <w:id w:val="1631892113"/>
                              <w:showingPlcHdr/>
                            </w:sdtPr>
                            <w:sdtContent>
                              <w:p w14:paraId="4B96BDC5" w14:textId="77777777" w:rsidR="00EE3748" w:rsidRDefault="00EE3748" w:rsidP="008A5AD9">
                                <w:r w:rsidRPr="009E1B48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713D8" w:rsidRPr="00356159" w14:paraId="076B38C3" w14:textId="77777777" w:rsidTr="00D60EEF">
        <w:trPr>
          <w:gridAfter w:val="1"/>
          <w:wAfter w:w="1717" w:type="pct"/>
        </w:trPr>
        <w:tc>
          <w:tcPr>
            <w:tcW w:w="3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AC9C0" w14:textId="34FA8099" w:rsidR="007713D8" w:rsidRDefault="007713D8" w:rsidP="00F42059">
            <w:pPr>
              <w:pStyle w:val="NormalIndent"/>
              <w:ind w:left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Please send this form to </w:t>
            </w:r>
            <w:hyperlink r:id="rId11" w:history="1">
              <w:r w:rsidRPr="00A930A9">
                <w:rPr>
                  <w:rStyle w:val="Hyperlink"/>
                  <w:sz w:val="24"/>
                  <w:szCs w:val="24"/>
                  <w:lang w:val="en-GB"/>
                </w:rPr>
                <w:t>Spinnaker@spinnaker.org.uk</w:t>
              </w:r>
            </w:hyperlink>
          </w:p>
          <w:p w14:paraId="73AD73F4" w14:textId="77777777" w:rsidR="007713D8" w:rsidRDefault="007713D8" w:rsidP="00F42059">
            <w:pPr>
              <w:pStyle w:val="NormalIndent"/>
              <w:ind w:left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Followed up by:</w:t>
            </w:r>
          </w:p>
          <w:p w14:paraId="2E0CF571" w14:textId="0A38F6E7" w:rsidR="007713D8" w:rsidRPr="008A5AD9" w:rsidRDefault="007713D8" w:rsidP="00F42059">
            <w:pPr>
              <w:pStyle w:val="NormalIndent"/>
              <w:ind w:left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Action taken:</w:t>
            </w:r>
          </w:p>
        </w:tc>
      </w:tr>
    </w:tbl>
    <w:p w14:paraId="1DB891EA" w14:textId="77777777" w:rsidR="008A5AD9" w:rsidRPr="00356159" w:rsidRDefault="008A5AD9" w:rsidP="00E677FE">
      <w:pPr>
        <w:spacing w:after="0"/>
        <w:rPr>
          <w:sz w:val="12"/>
          <w:szCs w:val="16"/>
          <w:lang w:val="en-GB"/>
        </w:rPr>
      </w:pPr>
    </w:p>
    <w:sectPr w:rsidR="008A5AD9" w:rsidRPr="00356159" w:rsidSect="00C44230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2AFFA" w14:textId="77777777" w:rsidR="00C44230" w:rsidRDefault="00C44230" w:rsidP="00650259">
      <w:pPr>
        <w:spacing w:after="0" w:line="240" w:lineRule="auto"/>
      </w:pPr>
      <w:r>
        <w:separator/>
      </w:r>
    </w:p>
  </w:endnote>
  <w:endnote w:type="continuationSeparator" w:id="0">
    <w:p w14:paraId="3D1A738C" w14:textId="77777777" w:rsidR="00C44230" w:rsidRDefault="00C44230" w:rsidP="00650259">
      <w:pPr>
        <w:spacing w:after="0" w:line="240" w:lineRule="auto"/>
      </w:pPr>
      <w:r>
        <w:continuationSeparator/>
      </w:r>
    </w:p>
  </w:endnote>
  <w:endnote w:type="continuationNotice" w:id="1">
    <w:p w14:paraId="49FF4EEA" w14:textId="77777777" w:rsidR="00C44230" w:rsidRDefault="00C442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C29563-E57A-465D-8008-A6F499D39A9E}"/>
    <w:embedBold r:id="rId2" w:fontKey="{E4101709-D51B-48BF-AB48-D437CB0DA7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2CCFD7F-7FCB-463F-8233-55C760166488}"/>
    <w:embedBold r:id="rId4" w:fontKey="{3FB355E5-DECC-4D70-BCBC-69D28567DCC0}"/>
    <w:embedItalic r:id="rId5" w:fontKey="{819F8000-550F-4DE8-8661-0A88489C40C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D187BF1-DA0F-4AEE-9B0F-DE1A5C2E55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731C2D7-B2FA-41CC-AA68-51AA6D744A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356159" w14:paraId="708E85ED" w14:textId="77777777" w:rsidTr="00C4167A">
      <w:tc>
        <w:tcPr>
          <w:tcW w:w="4675" w:type="dxa"/>
          <w:vAlign w:val="center"/>
        </w:tcPr>
        <w:p w14:paraId="45A506B7" w14:textId="10FC3AFD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66FF7092" w14:textId="376FC5B7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26B4BCBA" w14:textId="77777777" w:rsidR="0090596C" w:rsidRPr="00356159" w:rsidRDefault="0090596C" w:rsidP="007F7B5D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D2A0C" w14:textId="77777777" w:rsidR="00C44230" w:rsidRDefault="00C44230" w:rsidP="00650259">
      <w:pPr>
        <w:spacing w:after="0" w:line="240" w:lineRule="auto"/>
      </w:pPr>
      <w:r>
        <w:separator/>
      </w:r>
    </w:p>
  </w:footnote>
  <w:footnote w:type="continuationSeparator" w:id="0">
    <w:p w14:paraId="63636003" w14:textId="77777777" w:rsidR="00C44230" w:rsidRDefault="00C44230" w:rsidP="00650259">
      <w:pPr>
        <w:spacing w:after="0" w:line="240" w:lineRule="auto"/>
      </w:pPr>
      <w:r>
        <w:continuationSeparator/>
      </w:r>
    </w:p>
  </w:footnote>
  <w:footnote w:type="continuationNotice" w:id="1">
    <w:p w14:paraId="6F6735CD" w14:textId="77777777" w:rsidR="00C44230" w:rsidRDefault="00C442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7A16" w14:textId="3B7E7F56" w:rsidR="00F42059" w:rsidRPr="00F42059" w:rsidRDefault="00F42059" w:rsidP="00F42059">
    <w:pPr>
      <w:pStyle w:val="Heading1"/>
      <w:ind w:firstLine="142"/>
      <w:rPr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00B62E2E" wp14:editId="4CD564E0">
          <wp:simplePos x="0" y="0"/>
          <wp:positionH relativeFrom="column">
            <wp:posOffset>5353685</wp:posOffset>
          </wp:positionH>
          <wp:positionV relativeFrom="paragraph">
            <wp:posOffset>-288290</wp:posOffset>
          </wp:positionV>
          <wp:extent cx="1078230" cy="971550"/>
          <wp:effectExtent l="0" t="0" r="0" b="0"/>
          <wp:wrapTight wrapText="bothSides">
            <wp:wrapPolygon edited="0">
              <wp:start x="8396" y="0"/>
              <wp:lineTo x="6106" y="424"/>
              <wp:lineTo x="1145" y="5082"/>
              <wp:lineTo x="1145" y="14824"/>
              <wp:lineTo x="6869" y="20329"/>
              <wp:lineTo x="8396" y="21176"/>
              <wp:lineTo x="12975" y="21176"/>
              <wp:lineTo x="14502" y="20329"/>
              <wp:lineTo x="20226" y="14824"/>
              <wp:lineTo x="20608" y="5506"/>
              <wp:lineTo x="14883" y="424"/>
              <wp:lineTo x="12594" y="0"/>
              <wp:lineTo x="8396" y="0"/>
            </wp:wrapPolygon>
          </wp:wrapTight>
          <wp:docPr id="4789485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2059">
      <w:rPr>
        <w:rFonts w:ascii="Arial" w:eastAsia="Times New Roman" w:hAnsi="Arial" w:cs="Arial"/>
        <w:color w:val="053C52"/>
        <w:kern w:val="36"/>
        <w:sz w:val="40"/>
        <w:szCs w:val="40"/>
      </w:rPr>
      <w:t>Accident Report Form</w:t>
    </w:r>
  </w:p>
  <w:p w14:paraId="0B86D01F" w14:textId="1EDC6CBF" w:rsidR="00650259" w:rsidRPr="0090596C" w:rsidRDefault="00650259" w:rsidP="00F42059">
    <w:pPr>
      <w:pStyle w:val="NoSpacing"/>
      <w:tabs>
        <w:tab w:val="left" w:pos="732"/>
      </w:tabs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62033005">
    <w:abstractNumId w:val="11"/>
  </w:num>
  <w:num w:numId="2" w16cid:durableId="1237327885">
    <w:abstractNumId w:val="7"/>
  </w:num>
  <w:num w:numId="3" w16cid:durableId="376315935">
    <w:abstractNumId w:val="15"/>
  </w:num>
  <w:num w:numId="4" w16cid:durableId="830026409">
    <w:abstractNumId w:val="12"/>
  </w:num>
  <w:num w:numId="5" w16cid:durableId="33626055">
    <w:abstractNumId w:val="13"/>
  </w:num>
  <w:num w:numId="6" w16cid:durableId="1699620978">
    <w:abstractNumId w:val="19"/>
  </w:num>
  <w:num w:numId="7" w16cid:durableId="1427262935">
    <w:abstractNumId w:val="6"/>
  </w:num>
  <w:num w:numId="8" w16cid:durableId="585578578">
    <w:abstractNumId w:val="10"/>
  </w:num>
  <w:num w:numId="9" w16cid:durableId="247353917">
    <w:abstractNumId w:val="17"/>
  </w:num>
  <w:num w:numId="10" w16cid:durableId="1608346533">
    <w:abstractNumId w:val="1"/>
  </w:num>
  <w:num w:numId="11" w16cid:durableId="296839105">
    <w:abstractNumId w:val="5"/>
  </w:num>
  <w:num w:numId="12" w16cid:durableId="568076311">
    <w:abstractNumId w:val="0"/>
  </w:num>
  <w:num w:numId="13" w16cid:durableId="586615434">
    <w:abstractNumId w:val="2"/>
  </w:num>
  <w:num w:numId="14" w16cid:durableId="1333070046">
    <w:abstractNumId w:val="9"/>
  </w:num>
  <w:num w:numId="15" w16cid:durableId="7295076">
    <w:abstractNumId w:val="8"/>
  </w:num>
  <w:num w:numId="16" w16cid:durableId="2074574241">
    <w:abstractNumId w:val="16"/>
  </w:num>
  <w:num w:numId="17" w16cid:durableId="1613319966">
    <w:abstractNumId w:val="3"/>
  </w:num>
  <w:num w:numId="18" w16cid:durableId="190344069">
    <w:abstractNumId w:val="21"/>
  </w:num>
  <w:num w:numId="19" w16cid:durableId="533159981">
    <w:abstractNumId w:val="18"/>
  </w:num>
  <w:num w:numId="20" w16cid:durableId="1925989267">
    <w:abstractNumId w:val="14"/>
  </w:num>
  <w:num w:numId="21" w16cid:durableId="589198810">
    <w:abstractNumId w:val="20"/>
  </w:num>
  <w:num w:numId="22" w16cid:durableId="5123761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911"/>
    <w:rsid w:val="00036D3C"/>
    <w:rsid w:val="000456E1"/>
    <w:rsid w:val="00052382"/>
    <w:rsid w:val="0006568A"/>
    <w:rsid w:val="00076F0F"/>
    <w:rsid w:val="00084253"/>
    <w:rsid w:val="000D1F49"/>
    <w:rsid w:val="001727CA"/>
    <w:rsid w:val="001757B7"/>
    <w:rsid w:val="001B186A"/>
    <w:rsid w:val="001E59B3"/>
    <w:rsid w:val="00212DBB"/>
    <w:rsid w:val="002401E7"/>
    <w:rsid w:val="00274C47"/>
    <w:rsid w:val="002928D0"/>
    <w:rsid w:val="002A4CE6"/>
    <w:rsid w:val="002C342C"/>
    <w:rsid w:val="002C56E6"/>
    <w:rsid w:val="002F2A55"/>
    <w:rsid w:val="00356159"/>
    <w:rsid w:val="00361E11"/>
    <w:rsid w:val="00386C4C"/>
    <w:rsid w:val="003B4744"/>
    <w:rsid w:val="003F0847"/>
    <w:rsid w:val="0040090B"/>
    <w:rsid w:val="0046302A"/>
    <w:rsid w:val="00487D2D"/>
    <w:rsid w:val="004D5D62"/>
    <w:rsid w:val="005112D0"/>
    <w:rsid w:val="005318A2"/>
    <w:rsid w:val="00577E06"/>
    <w:rsid w:val="00590C78"/>
    <w:rsid w:val="00594C98"/>
    <w:rsid w:val="005A3BF7"/>
    <w:rsid w:val="005D38A8"/>
    <w:rsid w:val="005F2035"/>
    <w:rsid w:val="005F7990"/>
    <w:rsid w:val="00602398"/>
    <w:rsid w:val="00615911"/>
    <w:rsid w:val="00633055"/>
    <w:rsid w:val="0063739C"/>
    <w:rsid w:val="00650259"/>
    <w:rsid w:val="00671293"/>
    <w:rsid w:val="00681BD5"/>
    <w:rsid w:val="007231FE"/>
    <w:rsid w:val="00770F25"/>
    <w:rsid w:val="007713D8"/>
    <w:rsid w:val="00791E15"/>
    <w:rsid w:val="00796EF3"/>
    <w:rsid w:val="007A35A8"/>
    <w:rsid w:val="007B0A85"/>
    <w:rsid w:val="007B3E02"/>
    <w:rsid w:val="007C6A52"/>
    <w:rsid w:val="007D1CF5"/>
    <w:rsid w:val="007F7B5D"/>
    <w:rsid w:val="008152C9"/>
    <w:rsid w:val="0082043E"/>
    <w:rsid w:val="00836129"/>
    <w:rsid w:val="0086616C"/>
    <w:rsid w:val="008A5AD9"/>
    <w:rsid w:val="008E203A"/>
    <w:rsid w:val="0090596C"/>
    <w:rsid w:val="0091229C"/>
    <w:rsid w:val="00940E73"/>
    <w:rsid w:val="009635BF"/>
    <w:rsid w:val="0098597D"/>
    <w:rsid w:val="009972E2"/>
    <w:rsid w:val="009F619A"/>
    <w:rsid w:val="009F6DDE"/>
    <w:rsid w:val="00A370A8"/>
    <w:rsid w:val="00A65E57"/>
    <w:rsid w:val="00A77C0C"/>
    <w:rsid w:val="00AA01B1"/>
    <w:rsid w:val="00AC6D78"/>
    <w:rsid w:val="00AF675F"/>
    <w:rsid w:val="00B01C2A"/>
    <w:rsid w:val="00B21222"/>
    <w:rsid w:val="00BD4753"/>
    <w:rsid w:val="00BD5CB1"/>
    <w:rsid w:val="00BE62EE"/>
    <w:rsid w:val="00C003BA"/>
    <w:rsid w:val="00C3093E"/>
    <w:rsid w:val="00C44230"/>
    <w:rsid w:val="00C46878"/>
    <w:rsid w:val="00C822C9"/>
    <w:rsid w:val="00CB4A51"/>
    <w:rsid w:val="00CD4532"/>
    <w:rsid w:val="00CD47B0"/>
    <w:rsid w:val="00CD70CE"/>
    <w:rsid w:val="00CE6104"/>
    <w:rsid w:val="00CE7918"/>
    <w:rsid w:val="00D12827"/>
    <w:rsid w:val="00D16163"/>
    <w:rsid w:val="00D50452"/>
    <w:rsid w:val="00D60EEF"/>
    <w:rsid w:val="00D93947"/>
    <w:rsid w:val="00DB3FAD"/>
    <w:rsid w:val="00E139C4"/>
    <w:rsid w:val="00E42FF4"/>
    <w:rsid w:val="00E61C09"/>
    <w:rsid w:val="00E677FE"/>
    <w:rsid w:val="00EB3B58"/>
    <w:rsid w:val="00EC1810"/>
    <w:rsid w:val="00EC7359"/>
    <w:rsid w:val="00EE3054"/>
    <w:rsid w:val="00EE3748"/>
    <w:rsid w:val="00F00606"/>
    <w:rsid w:val="00F01256"/>
    <w:rsid w:val="00F42059"/>
    <w:rsid w:val="00F52451"/>
    <w:rsid w:val="00FB4786"/>
    <w:rsid w:val="00FC7475"/>
    <w:rsid w:val="00FE038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F147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9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963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innaker@spinnaker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en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28b5eb-29ea-439f-b819-a623a47e52c1">
      <Terms xmlns="http://schemas.microsoft.com/office/infopath/2007/PartnerControls"/>
    </lcf76f155ced4ddcb4097134ff3c332f>
    <TaxCatchAll xmlns="a2da8abc-fe2d-453c-9abd-c559d2669c5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927384D40BE44BE1AA91C9A6A88F4" ma:contentTypeVersion="17" ma:contentTypeDescription="Create a new document." ma:contentTypeScope="" ma:versionID="1eb3dd6204db1f3adc80e01c5759fa9c">
  <xsd:schema xmlns:xsd="http://www.w3.org/2001/XMLSchema" xmlns:xs="http://www.w3.org/2001/XMLSchema" xmlns:p="http://schemas.microsoft.com/office/2006/metadata/properties" xmlns:ns2="3428b5eb-29ea-439f-b819-a623a47e52c1" xmlns:ns3="a2da8abc-fe2d-453c-9abd-c559d2669c5c" targetNamespace="http://schemas.microsoft.com/office/2006/metadata/properties" ma:root="true" ma:fieldsID="7b5798fe41efb943523def8a48e4b690" ns2:_="" ns3:_="">
    <xsd:import namespace="3428b5eb-29ea-439f-b819-a623a47e52c1"/>
    <xsd:import namespace="a2da8abc-fe2d-453c-9abd-c559d2669c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8b5eb-29ea-439f-b819-a623a47e5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5b63565-3c00-402e-9489-ad24ca2b85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a8abc-fe2d-453c-9abd-c559d2669c5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bfee8e8-a4a6-437d-b89a-7543cfeb6e78}" ma:internalName="TaxCatchAll" ma:showField="CatchAllData" ma:web="a2da8abc-fe2d-453c-9abd-c559d2669c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59C6C5-58F9-446F-86F9-E243656F6D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3428b5eb-29ea-439f-b819-a623a47e52c1"/>
    <ds:schemaRef ds:uri="a2da8abc-fe2d-453c-9abd-c559d2669c5c"/>
  </ds:schemaRefs>
</ds:datastoreItem>
</file>

<file path=customXml/itemProps4.xml><?xml version="1.0" encoding="utf-8"?>
<ds:datastoreItem xmlns:ds="http://schemas.openxmlformats.org/officeDocument/2006/customXml" ds:itemID="{C82FF199-0975-4199-9CA8-BDA6118C5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28b5eb-29ea-439f-b819-a623a47e52c1"/>
    <ds:schemaRef ds:uri="a2da8abc-fe2d-453c-9abd-c559d2669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72</Words>
  <Characters>397</Characters>
  <Application>Microsoft Office Word</Application>
  <DocSecurity>0</DocSecurity>
  <Lines>39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Links>
    <vt:vector size="6" baseType="variant">
      <vt:variant>
        <vt:i4>2031736</vt:i4>
      </vt:variant>
      <vt:variant>
        <vt:i4>0</vt:i4>
      </vt:variant>
      <vt:variant>
        <vt:i4>0</vt:i4>
      </vt:variant>
      <vt:variant>
        <vt:i4>5</vt:i4>
      </vt:variant>
      <vt:variant>
        <vt:lpwstr>mailto:Spinnaker@spinnaker.org.uk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2024-01-03T15:11:00Z</dcterms:created>
  <dcterms:modified xsi:type="dcterms:W3CDTF">2024-03-21T15:17:00Z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0x010100E36927384D40BE44BE1AA91C9A6A88F4</vt:lpwstr>
  </property>
  <property fmtid="{D5CDD505-2E9C-101B-9397-08002B2CF9AE}" pid="3" name="GrammarlyDocumentId">
    <vt:lpwstr>0037baf8-4d1d-4801-a4ed-893e87c5bb18</vt:lpwstr>
  </property>
  <property fmtid="{D5CDD505-2E9C-101B-9397-08002B2CF9AE}" pid="4" name="MediaServiceImageTags">
    <vt:lpwstr/>
  </property>
</Properties>
</file>